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2B7BE4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01" name="Picture 100" descr="2013 July-August-Sept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July-August-Sept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2" name="Picture 101" descr="2013 July-August-Sept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July-August-Sept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3" name="Picture 102" descr="2013 July-August-Sept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July-August-Sept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4" name="Picture 103" descr="2013 July-August-Sept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July-August-Sept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5" name="Picture 104" descr="2013 July-August-Sept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July-August-Sept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6" name="Picture 105" descr="2013 July-August-Sept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July-August-Sept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014600"/>
    <w:rsid w:val="00014BC5"/>
    <w:rsid w:val="00027918"/>
    <w:rsid w:val="0004239F"/>
    <w:rsid w:val="000D272D"/>
    <w:rsid w:val="002B7BE4"/>
    <w:rsid w:val="002E1205"/>
    <w:rsid w:val="002E63CD"/>
    <w:rsid w:val="00315AB3"/>
    <w:rsid w:val="00335CB5"/>
    <w:rsid w:val="003D76F0"/>
    <w:rsid w:val="004322D4"/>
    <w:rsid w:val="00487C41"/>
    <w:rsid w:val="004F4971"/>
    <w:rsid w:val="00531829"/>
    <w:rsid w:val="00585480"/>
    <w:rsid w:val="00611B4C"/>
    <w:rsid w:val="0062049F"/>
    <w:rsid w:val="006317B0"/>
    <w:rsid w:val="00646909"/>
    <w:rsid w:val="006B7069"/>
    <w:rsid w:val="006C4099"/>
    <w:rsid w:val="007A202C"/>
    <w:rsid w:val="007F2025"/>
    <w:rsid w:val="008339E6"/>
    <w:rsid w:val="008370CE"/>
    <w:rsid w:val="00897F2D"/>
    <w:rsid w:val="008E1051"/>
    <w:rsid w:val="009A6E70"/>
    <w:rsid w:val="009E40A2"/>
    <w:rsid w:val="00A10B2B"/>
    <w:rsid w:val="00A52A52"/>
    <w:rsid w:val="00B302EF"/>
    <w:rsid w:val="00D16D4E"/>
    <w:rsid w:val="00D51659"/>
    <w:rsid w:val="00D616C3"/>
    <w:rsid w:val="00D83296"/>
    <w:rsid w:val="00D8658D"/>
    <w:rsid w:val="00E148D6"/>
    <w:rsid w:val="00E565E3"/>
    <w:rsid w:val="00F11CB8"/>
    <w:rsid w:val="00F1749F"/>
    <w:rsid w:val="00FE2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2017-11-24T16:00:00Z</dcterms:created>
  <dcterms:modified xsi:type="dcterms:W3CDTF">2017-11-24T16:01:00Z</dcterms:modified>
</cp:coreProperties>
</file>